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E99297"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2024年重新认定普惠性民办幼儿园名单</w:t>
      </w:r>
      <w:bookmarkEnd w:id="0"/>
    </w:p>
    <w:tbl>
      <w:tblPr>
        <w:tblStyle w:val="4"/>
        <w:tblpPr w:leftFromText="180" w:rightFromText="180" w:vertAnchor="text" w:horzAnchor="page" w:tblpX="1258" w:tblpY="152"/>
        <w:tblOverlap w:val="never"/>
        <w:tblW w:w="91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2964"/>
        <w:gridCol w:w="3050"/>
        <w:gridCol w:w="1317"/>
        <w:gridCol w:w="1159"/>
      </w:tblGrid>
      <w:tr w14:paraId="740FFD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 w14:paraId="5A1DA7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序号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58F31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幼儿园名称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8A60C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办园地址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80E4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eastAsia="zh-CN"/>
              </w:rPr>
              <w:t>保教费标准（期</w:t>
            </w:r>
            <w:r>
              <w:rPr>
                <w:rFonts w:hint="eastAsia" w:ascii="宋体" w:hAnsi="宋体" w:eastAsia="宋体" w:cs="宋体"/>
                <w:color w:val="000000"/>
                <w:kern w:val="0"/>
                <w:lang w:eastAsia="zh-CN"/>
              </w:rPr>
              <w:t>·</w:t>
            </w:r>
            <w:r>
              <w:rPr>
                <w:rFonts w:hint="eastAsia" w:ascii="宋体" w:hAnsi="宋体" w:cs="宋体"/>
                <w:color w:val="000000"/>
                <w:kern w:val="0"/>
                <w:lang w:eastAsia="zh-CN"/>
              </w:rPr>
              <w:t>元</w:t>
            </w:r>
            <w:r>
              <w:rPr>
                <w:rFonts w:hint="eastAsia" w:ascii="仿宋" w:hAnsi="仿宋" w:eastAsia="仿宋" w:cs="仿宋"/>
                <w:color w:val="000000"/>
                <w:kern w:val="0"/>
                <w:lang w:eastAsia="zh-CN"/>
              </w:rPr>
              <w:t>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764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认定</w:t>
            </w:r>
            <w:r>
              <w:rPr>
                <w:rFonts w:hint="eastAsia" w:ascii="仿宋" w:hAnsi="仿宋" w:eastAsia="仿宋" w:cs="仿宋"/>
                <w:color w:val="000000"/>
                <w:kern w:val="0"/>
                <w:lang w:eastAsia="zh-CN"/>
              </w:rPr>
              <w:t>结果</w:t>
            </w:r>
          </w:p>
        </w:tc>
      </w:tr>
      <w:tr w14:paraId="3FC85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B1CB1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1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2C6D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 xml:space="preserve">琼湖街道办事处实竹幼儿园 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C6389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工业园实竹社区第三排二栋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F0D0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2100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088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6B27A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95248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2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533B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沅江市桔城幼儿园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52124B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桔城世家小区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D17077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EFE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59FE72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CAB2D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3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3EF1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沅江市琼湖街道办事处金湖湾幼儿园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78B8FF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沅江市新源路金湖湾小区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9417E9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2100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83B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56D6CB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E5A3A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4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F51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沅江市城南幼儿园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0194EB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沅江市新源路251号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7C6951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BC5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02F60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859F5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5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D791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稷禾幼儿园（盛世园）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35ECB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沅江大道盛世嘉园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D2E670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6F0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24238A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EED8E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6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ACC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沅江市星城幼儿园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13DDA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金田社区日月星城小区内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55BFA3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DA7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5FFB6C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5DB42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7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1456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琼湖办事处圆梦幼园</w:t>
            </w:r>
          </w:p>
          <w:p w14:paraId="51AC09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（二幼）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B132F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沅江市琼湖办事处街坊路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C5E421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2100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A4D7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3E009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669023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8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A31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琼湖办事处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新苗幼园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87959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沅江市桔城大道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CB0BC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EF49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51EC6C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4DC182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9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81ED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沅江市育英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贝贝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794F8D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桔园南路东方名居小区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63BC72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005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5952B4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87AD6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10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EC92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锦湖华都幼儿园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7F422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沅江市上琼湖公园旁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FEFBF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1D9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44440A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432F0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11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3DA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新湾镇小葵花幼儿园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A77C3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新湾镇桥北村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81D30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1680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882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499EE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F5773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12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E402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沅江市城郊童心幼儿园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E73AA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琼湖办事处杨泗桥168号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B0DEE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1380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70C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12366A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7D4E3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3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DCAC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沅江市湘北幼儿园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EDDF0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沅江市湘北市场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7DB1F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1024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1AAEC6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0C0BF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4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1BD6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新湾镇创新幼儿园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3C61E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新湾镇蠡山大道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9907E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2070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799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75A80F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EEC269E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15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7F2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胭脂湖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办事处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南竹山幼儿园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26370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胭脂湖办事处三眼塘村团里五组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A767B2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8A3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54341E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9DD0E06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16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DAD1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琼湖办事处华府幼园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ACEC81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琼湖街道办事处柳庄路盛世华府小区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A6E2E0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127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755550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F8A21AA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68E0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四季红镇安博幼儿园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274A1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四季红镇社区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617641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1850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2044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58E4A7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49D8241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18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FB41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星城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幼儿园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（二幼）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9F018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沅江市金银大厦港湾小区内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1A5E8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6F89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eastAsia="zh-CN"/>
              </w:rPr>
              <w:t>完全达标</w:t>
            </w:r>
          </w:p>
        </w:tc>
      </w:tr>
      <w:tr w14:paraId="6E04FD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A63013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19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78E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甜甜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儿园（二幼）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F66E3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沅江市银光北路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61B265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F7A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</w:tbl>
    <w:p w14:paraId="45A06764">
      <w:pPr>
        <w:jc w:val="left"/>
        <w:rPr>
          <w:rFonts w:hint="eastAsia" w:ascii="仿宋" w:hAnsi="仿宋" w:eastAsia="仿宋" w:cs="仿宋"/>
        </w:rPr>
      </w:pPr>
    </w:p>
    <w:p w14:paraId="7B2D2493">
      <w:pPr>
        <w:jc w:val="left"/>
        <w:rPr>
          <w:rFonts w:hint="eastAsia" w:ascii="仿宋" w:hAnsi="仿宋" w:eastAsia="仿宋" w:cs="仿宋"/>
        </w:rPr>
      </w:pPr>
    </w:p>
    <w:p w14:paraId="06CE9071">
      <w:pPr>
        <w:jc w:val="left"/>
        <w:rPr>
          <w:rFonts w:hint="eastAsia" w:ascii="仿宋" w:hAnsi="仿宋" w:eastAsia="仿宋" w:cs="仿宋"/>
        </w:rPr>
      </w:pPr>
    </w:p>
    <w:p w14:paraId="1450B569">
      <w:pPr>
        <w:jc w:val="left"/>
        <w:rPr>
          <w:rFonts w:hint="eastAsia" w:ascii="仿宋" w:hAnsi="仿宋" w:eastAsia="仿宋" w:cs="仿宋"/>
        </w:rPr>
      </w:pPr>
    </w:p>
    <w:p w14:paraId="16C7ED77">
      <w:pPr>
        <w:jc w:val="left"/>
        <w:rPr>
          <w:rFonts w:hint="eastAsia" w:ascii="仿宋" w:hAnsi="仿宋" w:eastAsia="仿宋" w:cs="仿宋"/>
        </w:rPr>
      </w:pPr>
    </w:p>
    <w:p w14:paraId="3FFE10D0">
      <w:pPr>
        <w:jc w:val="left"/>
        <w:rPr>
          <w:rFonts w:hint="eastAsia" w:ascii="仿宋" w:hAnsi="仿宋" w:eastAsia="仿宋" w:cs="仿宋"/>
        </w:rPr>
      </w:pPr>
    </w:p>
    <w:tbl>
      <w:tblPr>
        <w:tblStyle w:val="4"/>
        <w:tblpPr w:leftFromText="180" w:rightFromText="180" w:vertAnchor="text" w:horzAnchor="page" w:tblpX="1258" w:tblpY="152"/>
        <w:tblOverlap w:val="never"/>
        <w:tblW w:w="91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2964"/>
        <w:gridCol w:w="3050"/>
        <w:gridCol w:w="1317"/>
        <w:gridCol w:w="1159"/>
      </w:tblGrid>
      <w:tr w14:paraId="26728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 w14:paraId="23CF57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</w:p>
          <w:p w14:paraId="6CE7FB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序号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6DDC2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幼儿园名称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87340E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办园地址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679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eastAsia="zh-CN"/>
              </w:rPr>
              <w:t>保教费标准（期</w:t>
            </w:r>
            <w:r>
              <w:rPr>
                <w:rFonts w:hint="eastAsia" w:ascii="宋体" w:hAnsi="宋体" w:eastAsia="宋体" w:cs="宋体"/>
                <w:color w:val="000000"/>
                <w:kern w:val="0"/>
                <w:lang w:eastAsia="zh-CN"/>
              </w:rPr>
              <w:t>·</w:t>
            </w:r>
            <w:r>
              <w:rPr>
                <w:rFonts w:hint="eastAsia" w:ascii="宋体" w:hAnsi="宋体" w:cs="宋体"/>
                <w:color w:val="000000"/>
                <w:kern w:val="0"/>
                <w:lang w:eastAsia="zh-CN"/>
              </w:rPr>
              <w:t>元</w:t>
            </w:r>
            <w:r>
              <w:rPr>
                <w:rFonts w:hint="eastAsia" w:ascii="仿宋" w:hAnsi="仿宋" w:eastAsia="仿宋" w:cs="仿宋"/>
                <w:color w:val="000000"/>
                <w:kern w:val="0"/>
                <w:lang w:eastAsia="zh-CN"/>
              </w:rPr>
              <w:t>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FF9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认定等级</w:t>
            </w:r>
          </w:p>
        </w:tc>
      </w:tr>
      <w:tr w14:paraId="24B7F4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530D94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20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4FB0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沅江市城西幼儿园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D14F28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琼湖街道办事处槐柳路日月新城北门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E42D87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FDC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7A001B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1D9103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21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D6A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琼湖街道办事处未来星幼儿园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06E97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沅江市石矶湖建设路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25349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31B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3A67F0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5B3C5F6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22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9ACE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共华镇蓓蕾幼儿园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08F79A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共华镇宪成垸村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5089DA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303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4BDDE0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EA31CE7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23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2B8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南大膳镇阳光宝贝幼儿园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311AD7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南大膳镇中山路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40ED19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2100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00C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7F5B9B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EF2EFD1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24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6D08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沅江市草尾镇港湾幼儿园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6E2EB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沅江市草尾镇立新村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060FA1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3EF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263A33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FD9B361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25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C04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沅江市草尾镇宝宝乐幼儿园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7C9E6F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沅江市草尾镇人益村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3BEE6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A2A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142128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71DCF20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26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1CF7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沅江市草尾镇新蕾幼儿园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B512C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沅江市草尾镇大同闸村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9AA9C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591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521B8E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6498479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27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1B6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南嘴镇博雅幼儿园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3A528D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南嘴镇S204旁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01BAB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CE5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586D8C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06ACE7E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28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400C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琼湖办事处南洞庭幼儿园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9B144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沅江市群富小区6栋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5B7C40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1600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86F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53BBA5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E2260B6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29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82A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黄茅洲镇小博士幼园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CEB732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黄茅洲镇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8DE5B0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1680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020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394C94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3C6F5CF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30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7EC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沅江市草尾镇中心幼儿园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15205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沅江市草尾镇立新村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95B7CA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548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1DB1A7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26866C8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31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5E0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茶盘洲镇中心幼儿园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05451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沅江市茶盘洲镇幸民路112号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B87697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1700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C37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19805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F40C308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32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162B9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琼湖办事处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金宝贝幼儿园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26721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桔城东路美世界商业广场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79A930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9C87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60BBB9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F175625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33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8818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南嘴镇华美幼儿园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FE1A05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南嘴镇兴南村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A3FE33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8017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4FFED5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E71E49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34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D82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市蒲公英幼儿园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4408E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金富城光明路24号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59977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575D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  <w:tr w14:paraId="7EFA7F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BE56EDE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35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7365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 w:bidi="ar"/>
              </w:rPr>
              <w:t>沅江市琼湖办事处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新奇幼园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29B1AB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沅江市阳光世纪右侧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82F91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  <w:t>1750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D21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完全达标</w:t>
            </w:r>
          </w:p>
        </w:tc>
      </w:tr>
    </w:tbl>
    <w:p w14:paraId="6ED8CEB2">
      <w:pPr>
        <w:jc w:val="left"/>
        <w:rPr>
          <w:rFonts w:hint="eastAsia" w:ascii="仿宋" w:hAnsi="仿宋" w:eastAsia="仿宋" w:cs="仿宋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8722D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9ABBD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9ABBD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jMTI4NGZmMDExZWJhOGE5NTMyN2MxYTMwZjE4NWQifQ=="/>
  </w:docVars>
  <w:rsids>
    <w:rsidRoot w:val="44D95623"/>
    <w:rsid w:val="001834BB"/>
    <w:rsid w:val="005E299F"/>
    <w:rsid w:val="00846615"/>
    <w:rsid w:val="00925759"/>
    <w:rsid w:val="00D3596A"/>
    <w:rsid w:val="00E8760E"/>
    <w:rsid w:val="00F1596B"/>
    <w:rsid w:val="069231F4"/>
    <w:rsid w:val="0A211AA8"/>
    <w:rsid w:val="121251CD"/>
    <w:rsid w:val="13581A15"/>
    <w:rsid w:val="21761BAB"/>
    <w:rsid w:val="288E737E"/>
    <w:rsid w:val="2DA31471"/>
    <w:rsid w:val="2F603E59"/>
    <w:rsid w:val="30E92435"/>
    <w:rsid w:val="33763605"/>
    <w:rsid w:val="3A226244"/>
    <w:rsid w:val="44D95623"/>
    <w:rsid w:val="4EDD7B35"/>
    <w:rsid w:val="525C29AB"/>
    <w:rsid w:val="528C18FC"/>
    <w:rsid w:val="54CD3696"/>
    <w:rsid w:val="5F6C4AEC"/>
    <w:rsid w:val="61377439"/>
    <w:rsid w:val="68A64B8D"/>
    <w:rsid w:val="7D5A1BC8"/>
    <w:rsid w:val="7FD72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Micorosoft</Company>
  <Pages>2</Pages>
  <Words>1452</Words>
  <Characters>1621</Characters>
  <Lines>0</Lines>
  <Paragraphs>0</Paragraphs>
  <TotalTime>2</TotalTime>
  <ScaleCrop>false</ScaleCrop>
  <LinksUpToDate>false</LinksUpToDate>
  <CharactersWithSpaces>1622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2023-04-18T07:02:00Z</dcterms:created>
  <dc:creator>Administrator</dc:creator>
  <cp:lastModifiedBy>yoonjae</cp:lastModifiedBy>
  <cp:lastPrinted>2024-07-02T08:01:00Z</cp:lastPrinted>
  <dcterms:modified xsi:type="dcterms:W3CDTF">2024-07-25T03:19:58Z</dcterms:modified>
  <dc:title>沅江市教育局对期限已满三年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6528F23548574A93A7DF25136DBA05BC_13</vt:lpwstr>
  </property>
</Properties>
</file>